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C9EC9" w14:textId="77777777" w:rsidR="00154824" w:rsidRDefault="00154824" w:rsidP="00154824">
      <w:pPr>
        <w:jc w:val="both"/>
        <w:rPr>
          <w:rFonts w:ascii="Arial" w:hAnsi="Arial" w:cs="Arial"/>
          <w:sz w:val="26"/>
          <w:szCs w:val="26"/>
        </w:rPr>
      </w:pPr>
    </w:p>
    <w:p w14:paraId="7BA45112" w14:textId="77777777" w:rsidR="00154824" w:rsidRPr="00D171D2" w:rsidRDefault="00154824" w:rsidP="00154824">
      <w:pPr>
        <w:ind w:left="-567" w:right="-569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171D2">
        <w:rPr>
          <w:rFonts w:ascii="Arial" w:hAnsi="Arial" w:cs="Arial"/>
          <w:b/>
          <w:sz w:val="28"/>
          <w:szCs w:val="28"/>
          <w:u w:val="single"/>
        </w:rPr>
        <w:t>FICHE D'INSCRIPTION CONCOURS OU CHAMPIONNATS JEUNES</w:t>
      </w:r>
      <w:r>
        <w:rPr>
          <w:rFonts w:ascii="Arial" w:hAnsi="Arial" w:cs="Arial"/>
          <w:b/>
          <w:sz w:val="28"/>
          <w:szCs w:val="28"/>
          <w:u w:val="single"/>
        </w:rPr>
        <w:t xml:space="preserve"> 2018-2019</w:t>
      </w:r>
    </w:p>
    <w:p w14:paraId="69C70763" w14:textId="77777777" w:rsidR="00154824" w:rsidRPr="005C5FE0" w:rsidRDefault="00154824" w:rsidP="00154824">
      <w:pPr>
        <w:jc w:val="both"/>
        <w:rPr>
          <w:rFonts w:ascii="Arial" w:hAnsi="Arial" w:cs="Arial"/>
          <w:b/>
          <w:color w:val="FF0000"/>
          <w:sz w:val="26"/>
          <w:szCs w:val="26"/>
          <w:u w:val="single"/>
        </w:rPr>
      </w:pPr>
      <w:r w:rsidRPr="005C5FE0">
        <w:rPr>
          <w:rFonts w:ascii="Arial" w:hAnsi="Arial" w:cs="Arial"/>
          <w:b/>
          <w:color w:val="FF0000"/>
          <w:sz w:val="26"/>
          <w:szCs w:val="26"/>
          <w:u w:val="single"/>
        </w:rPr>
        <w:t xml:space="preserve">Date et lieu : </w:t>
      </w:r>
    </w:p>
    <w:tbl>
      <w:tblPr>
        <w:tblStyle w:val="Grilledutableau"/>
        <w:tblW w:w="10060" w:type="dxa"/>
        <w:jc w:val="center"/>
        <w:tblLook w:val="04A0" w:firstRow="1" w:lastRow="0" w:firstColumn="1" w:lastColumn="0" w:noHBand="0" w:noVBand="1"/>
      </w:tblPr>
      <w:tblGrid>
        <w:gridCol w:w="2090"/>
        <w:gridCol w:w="983"/>
        <w:gridCol w:w="3018"/>
        <w:gridCol w:w="2697"/>
        <w:gridCol w:w="1272"/>
      </w:tblGrid>
      <w:tr w:rsidR="00154824" w14:paraId="7F3A1569" w14:textId="77777777" w:rsidTr="00850CDD">
        <w:trPr>
          <w:trHeight w:val="1134"/>
          <w:jc w:val="center"/>
        </w:trPr>
        <w:tc>
          <w:tcPr>
            <w:tcW w:w="2090" w:type="dxa"/>
            <w:vAlign w:val="center"/>
          </w:tcPr>
          <w:p w14:paraId="137357E1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CLUB</w:t>
            </w:r>
          </w:p>
        </w:tc>
        <w:tc>
          <w:tcPr>
            <w:tcW w:w="983" w:type="dxa"/>
            <w:vAlign w:val="center"/>
          </w:tcPr>
          <w:p w14:paraId="4AFF1054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Catég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3018" w:type="dxa"/>
            <w:vAlign w:val="center"/>
          </w:tcPr>
          <w:p w14:paraId="36224C32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NOM</w:t>
            </w:r>
          </w:p>
        </w:tc>
        <w:tc>
          <w:tcPr>
            <w:tcW w:w="2697" w:type="dxa"/>
            <w:vAlign w:val="center"/>
          </w:tcPr>
          <w:p w14:paraId="5CD1E04C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PRENOM</w:t>
            </w:r>
          </w:p>
        </w:tc>
        <w:tc>
          <w:tcPr>
            <w:tcW w:w="1272" w:type="dxa"/>
            <w:vAlign w:val="center"/>
          </w:tcPr>
          <w:p w14:paraId="7A969E0B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Licence</w:t>
            </w:r>
          </w:p>
        </w:tc>
      </w:tr>
      <w:tr w:rsidR="00154824" w14:paraId="7A98A99B" w14:textId="77777777" w:rsidTr="00850CDD">
        <w:trPr>
          <w:trHeight w:val="1134"/>
          <w:jc w:val="center"/>
        </w:trPr>
        <w:tc>
          <w:tcPr>
            <w:tcW w:w="2090" w:type="dxa"/>
            <w:vAlign w:val="center"/>
          </w:tcPr>
          <w:p w14:paraId="72546270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3" w:type="dxa"/>
            <w:vAlign w:val="center"/>
          </w:tcPr>
          <w:p w14:paraId="2A516849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18" w:type="dxa"/>
            <w:vAlign w:val="center"/>
          </w:tcPr>
          <w:p w14:paraId="101A8D44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7" w:type="dxa"/>
            <w:vAlign w:val="center"/>
          </w:tcPr>
          <w:p w14:paraId="65AA2DE3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vAlign w:val="center"/>
          </w:tcPr>
          <w:p w14:paraId="4CAF428B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54824" w14:paraId="5D33D282" w14:textId="77777777" w:rsidTr="00850CDD">
        <w:trPr>
          <w:trHeight w:val="1134"/>
          <w:jc w:val="center"/>
        </w:trPr>
        <w:tc>
          <w:tcPr>
            <w:tcW w:w="2090" w:type="dxa"/>
            <w:vAlign w:val="center"/>
          </w:tcPr>
          <w:p w14:paraId="4DAF9AB7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3" w:type="dxa"/>
            <w:vAlign w:val="center"/>
          </w:tcPr>
          <w:p w14:paraId="64CF3E9D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18" w:type="dxa"/>
            <w:vAlign w:val="center"/>
          </w:tcPr>
          <w:p w14:paraId="7DA1E898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7" w:type="dxa"/>
            <w:vAlign w:val="center"/>
          </w:tcPr>
          <w:p w14:paraId="47650E12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vAlign w:val="center"/>
          </w:tcPr>
          <w:p w14:paraId="0AD9B650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54824" w14:paraId="1EB01BFC" w14:textId="77777777" w:rsidTr="00850CDD">
        <w:trPr>
          <w:trHeight w:val="1134"/>
          <w:jc w:val="center"/>
        </w:trPr>
        <w:tc>
          <w:tcPr>
            <w:tcW w:w="2090" w:type="dxa"/>
            <w:vAlign w:val="center"/>
          </w:tcPr>
          <w:p w14:paraId="281FAEF4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3" w:type="dxa"/>
            <w:vAlign w:val="center"/>
          </w:tcPr>
          <w:p w14:paraId="6287856E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18" w:type="dxa"/>
            <w:vAlign w:val="center"/>
          </w:tcPr>
          <w:p w14:paraId="0416AF0C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7" w:type="dxa"/>
            <w:vAlign w:val="center"/>
          </w:tcPr>
          <w:p w14:paraId="754609EA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vAlign w:val="center"/>
          </w:tcPr>
          <w:p w14:paraId="1AF75CCE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54824" w14:paraId="6D4D1B38" w14:textId="77777777" w:rsidTr="00850CDD">
        <w:trPr>
          <w:trHeight w:val="1134"/>
          <w:jc w:val="center"/>
        </w:trPr>
        <w:tc>
          <w:tcPr>
            <w:tcW w:w="2090" w:type="dxa"/>
            <w:vAlign w:val="center"/>
          </w:tcPr>
          <w:p w14:paraId="652E6185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3" w:type="dxa"/>
            <w:vAlign w:val="center"/>
          </w:tcPr>
          <w:p w14:paraId="3F601664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18" w:type="dxa"/>
            <w:vAlign w:val="center"/>
          </w:tcPr>
          <w:p w14:paraId="6447C375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7" w:type="dxa"/>
            <w:vAlign w:val="center"/>
          </w:tcPr>
          <w:p w14:paraId="30224422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vAlign w:val="center"/>
          </w:tcPr>
          <w:p w14:paraId="2D9CA405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54824" w14:paraId="633ECFF3" w14:textId="77777777" w:rsidTr="00850CDD">
        <w:trPr>
          <w:trHeight w:val="1134"/>
          <w:jc w:val="center"/>
        </w:trPr>
        <w:tc>
          <w:tcPr>
            <w:tcW w:w="2090" w:type="dxa"/>
            <w:vAlign w:val="center"/>
          </w:tcPr>
          <w:p w14:paraId="421A3784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3" w:type="dxa"/>
            <w:vAlign w:val="center"/>
          </w:tcPr>
          <w:p w14:paraId="02D0ACAE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18" w:type="dxa"/>
            <w:vAlign w:val="center"/>
          </w:tcPr>
          <w:p w14:paraId="1A7D4E01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7" w:type="dxa"/>
            <w:vAlign w:val="center"/>
          </w:tcPr>
          <w:p w14:paraId="54263815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vAlign w:val="center"/>
          </w:tcPr>
          <w:p w14:paraId="5942658E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54824" w14:paraId="38E81F89" w14:textId="77777777" w:rsidTr="00850CDD">
        <w:trPr>
          <w:trHeight w:val="1134"/>
          <w:jc w:val="center"/>
        </w:trPr>
        <w:tc>
          <w:tcPr>
            <w:tcW w:w="2090" w:type="dxa"/>
            <w:vAlign w:val="center"/>
          </w:tcPr>
          <w:p w14:paraId="7BBC9589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3" w:type="dxa"/>
            <w:vAlign w:val="center"/>
          </w:tcPr>
          <w:p w14:paraId="0CC19711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18" w:type="dxa"/>
            <w:vAlign w:val="center"/>
          </w:tcPr>
          <w:p w14:paraId="79CD2909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7" w:type="dxa"/>
            <w:vAlign w:val="center"/>
          </w:tcPr>
          <w:p w14:paraId="4EAC3182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vAlign w:val="center"/>
          </w:tcPr>
          <w:p w14:paraId="3EF43027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54824" w14:paraId="3B7D4300" w14:textId="77777777" w:rsidTr="00850CDD">
        <w:trPr>
          <w:trHeight w:val="1134"/>
          <w:jc w:val="center"/>
        </w:trPr>
        <w:tc>
          <w:tcPr>
            <w:tcW w:w="2090" w:type="dxa"/>
            <w:vAlign w:val="center"/>
          </w:tcPr>
          <w:p w14:paraId="3C0E9CAB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3" w:type="dxa"/>
            <w:vAlign w:val="center"/>
          </w:tcPr>
          <w:p w14:paraId="179D140E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18" w:type="dxa"/>
            <w:vAlign w:val="center"/>
          </w:tcPr>
          <w:p w14:paraId="00171EF4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7" w:type="dxa"/>
            <w:vAlign w:val="center"/>
          </w:tcPr>
          <w:p w14:paraId="120B1D28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2" w:type="dxa"/>
            <w:vAlign w:val="center"/>
          </w:tcPr>
          <w:p w14:paraId="4F6A48F2" w14:textId="77777777" w:rsidR="00154824" w:rsidRDefault="00154824" w:rsidP="00850CD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4F802B85" w14:textId="77777777" w:rsidR="00154824" w:rsidRDefault="00154824" w:rsidP="00154824">
      <w:pPr>
        <w:jc w:val="both"/>
        <w:rPr>
          <w:rFonts w:ascii="Arial" w:hAnsi="Arial" w:cs="Arial"/>
          <w:sz w:val="26"/>
          <w:szCs w:val="26"/>
        </w:rPr>
      </w:pPr>
    </w:p>
    <w:p w14:paraId="60C80163" w14:textId="77777777" w:rsidR="006E3841" w:rsidRPr="004915E3" w:rsidRDefault="006E3841" w:rsidP="004915E3">
      <w:bookmarkStart w:id="0" w:name="_GoBack"/>
      <w:bookmarkEnd w:id="0"/>
    </w:p>
    <w:sectPr w:rsidR="006E3841" w:rsidRPr="004915E3" w:rsidSect="009A08E1">
      <w:headerReference w:type="default" r:id="rId7"/>
      <w:footerReference w:type="default" r:id="rId8"/>
      <w:pgSz w:w="11906" w:h="16838" w:code="9"/>
      <w:pgMar w:top="2268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D242E" w14:textId="77777777" w:rsidR="007A3D4E" w:rsidRDefault="007A3D4E" w:rsidP="00E66245">
      <w:pPr>
        <w:spacing w:after="0" w:line="240" w:lineRule="auto"/>
      </w:pPr>
      <w:r>
        <w:separator/>
      </w:r>
    </w:p>
  </w:endnote>
  <w:endnote w:type="continuationSeparator" w:id="0">
    <w:p w14:paraId="6F732846" w14:textId="77777777" w:rsidR="007A3D4E" w:rsidRDefault="007A3D4E" w:rsidP="00E66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BF9D7" w14:textId="77777777" w:rsidR="00442FD8" w:rsidRPr="00442FD8" w:rsidRDefault="00442FD8" w:rsidP="00442FD8">
    <w:pPr>
      <w:pStyle w:val="Sansinterligne"/>
      <w:pBdr>
        <w:top w:val="single" w:sz="4" w:space="1" w:color="auto"/>
      </w:pBdr>
      <w:ind w:left="-1418" w:right="-1418"/>
      <w:rPr>
        <w:rFonts w:ascii="Verdana" w:hAnsi="Verdana" w:cs="Lucida Sans Unicode"/>
        <w:b/>
        <w:bCs/>
        <w:sz w:val="6"/>
        <w:szCs w:val="6"/>
      </w:rPr>
    </w:pPr>
  </w:p>
  <w:p w14:paraId="703C6D04" w14:textId="77777777" w:rsidR="00184C7B" w:rsidRPr="00184C7B" w:rsidRDefault="007347AA" w:rsidP="007347AA">
    <w:pPr>
      <w:pStyle w:val="Sansinterligne"/>
      <w:ind w:left="-567" w:right="-286"/>
      <w:jc w:val="center"/>
      <w:rPr>
        <w:rFonts w:ascii="Verdana" w:hAnsi="Verdana"/>
        <w:sz w:val="16"/>
        <w:szCs w:val="16"/>
      </w:rPr>
    </w:pPr>
    <w:r>
      <w:rPr>
        <w:rFonts w:ascii="Verdana" w:hAnsi="Verdana" w:cs="Lucida Sans Unicode"/>
        <w:b/>
        <w:bCs/>
        <w:sz w:val="16"/>
        <w:szCs w:val="16"/>
      </w:rPr>
      <w:t>LIGUE SPORT BOULES BOURGOGNE FRANCHE-COMTE</w:t>
    </w:r>
    <w:r w:rsidR="00184C7B" w:rsidRPr="00184C7B">
      <w:rPr>
        <w:rFonts w:ascii="Verdana" w:hAnsi="Verdana" w:cs="Lucida Sans Unicode"/>
        <w:sz w:val="16"/>
        <w:szCs w:val="16"/>
      </w:rPr>
      <w:t xml:space="preserve"> -</w:t>
    </w:r>
    <w:r w:rsidR="00184C7B" w:rsidRPr="00184C7B">
      <w:rPr>
        <w:rFonts w:ascii="Verdana" w:hAnsi="Verdana"/>
        <w:sz w:val="16"/>
        <w:szCs w:val="16"/>
      </w:rPr>
      <w:t>Boulodrome des Trappistines - 31 rue Pillet - 71000 MACON -</w:t>
    </w:r>
  </w:p>
  <w:p w14:paraId="592F3055" w14:textId="77777777" w:rsidR="00E66245" w:rsidRPr="007347AA" w:rsidRDefault="00184C7B" w:rsidP="007347AA">
    <w:pPr>
      <w:pStyle w:val="Sansinterligne"/>
      <w:tabs>
        <w:tab w:val="right" w:pos="9639"/>
      </w:tabs>
      <w:ind w:left="284" w:right="-569"/>
      <w:jc w:val="center"/>
      <w:rPr>
        <w:rFonts w:ascii="Verdana" w:hAnsi="Verdana"/>
        <w:sz w:val="16"/>
        <w:szCs w:val="16"/>
      </w:rPr>
    </w:pPr>
    <w:r w:rsidRPr="00184C7B">
      <w:rPr>
        <w:rFonts w:ascii="Verdana" w:hAnsi="Verdana"/>
        <w:sz w:val="16"/>
        <w:szCs w:val="16"/>
      </w:rPr>
      <w:t>Tél : 03.85.22.08.14</w:t>
    </w:r>
    <w:r w:rsidR="00460C07">
      <w:rPr>
        <w:rFonts w:ascii="Verdana" w:hAnsi="Verdana"/>
        <w:sz w:val="16"/>
        <w:szCs w:val="16"/>
      </w:rPr>
      <w:t xml:space="preserve"> – 06 </w:t>
    </w:r>
    <w:r w:rsidR="007347AA">
      <w:rPr>
        <w:rFonts w:ascii="Verdana" w:hAnsi="Verdana"/>
        <w:sz w:val="16"/>
        <w:szCs w:val="16"/>
      </w:rPr>
      <w:t xml:space="preserve">88 67 03 16 - </w:t>
    </w:r>
    <w:r w:rsidRPr="00184C7B">
      <w:rPr>
        <w:rFonts w:ascii="Verdana" w:hAnsi="Verdana"/>
        <w:sz w:val="16"/>
        <w:szCs w:val="16"/>
      </w:rPr>
      <w:t xml:space="preserve">e-mail : </w:t>
    </w:r>
    <w:r w:rsidR="007347AA">
      <w:rPr>
        <w:rFonts w:ascii="Verdana" w:hAnsi="Verdana"/>
        <w:sz w:val="16"/>
        <w:szCs w:val="16"/>
      </w:rPr>
      <w:t>ligue.sportboulesbfc@gmail.com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C83C1" w14:textId="77777777" w:rsidR="007A3D4E" w:rsidRDefault="007A3D4E" w:rsidP="00E66245">
      <w:pPr>
        <w:spacing w:after="0" w:line="240" w:lineRule="auto"/>
      </w:pPr>
      <w:r>
        <w:separator/>
      </w:r>
    </w:p>
  </w:footnote>
  <w:footnote w:type="continuationSeparator" w:id="0">
    <w:p w14:paraId="22E67C5B" w14:textId="77777777" w:rsidR="007A3D4E" w:rsidRDefault="007A3D4E" w:rsidP="00E66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0585D" w14:textId="77777777" w:rsidR="00970545" w:rsidRPr="00970545" w:rsidRDefault="00970545" w:rsidP="00970545">
    <w:pPr>
      <w:spacing w:after="0"/>
      <w:ind w:left="-1134" w:right="-1136"/>
      <w:jc w:val="center"/>
      <w:rPr>
        <w:rFonts w:ascii="Lucida Handwriting" w:hAnsi="Lucida Handwriting" w:cs="Lucida Sans Unicode"/>
        <w:b/>
        <w:bCs/>
        <w:sz w:val="36"/>
        <w:szCs w:val="36"/>
      </w:rPr>
    </w:pPr>
    <w:r w:rsidRPr="00970545">
      <w:rPr>
        <w:rFonts w:ascii="Lucida Handwriting" w:hAnsi="Lucida Handwriting" w:cs="Lucida Sans Unicode"/>
        <w:b/>
        <w:bCs/>
        <w:noProof/>
        <w:sz w:val="36"/>
        <w:szCs w:val="36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DE6C299" wp14:editId="08C4446C">
              <wp:simplePos x="0" y="0"/>
              <wp:positionH relativeFrom="column">
                <wp:posOffset>5337810</wp:posOffset>
              </wp:positionH>
              <wp:positionV relativeFrom="paragraph">
                <wp:posOffset>240030</wp:posOffset>
              </wp:positionV>
              <wp:extent cx="1057275" cy="1404620"/>
              <wp:effectExtent l="0" t="0" r="9525" b="0"/>
              <wp:wrapSquare wrapText="bothSides"/>
              <wp:docPr id="2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0B423" w14:textId="77777777" w:rsidR="00970545" w:rsidRDefault="00970545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F092775" wp14:editId="7D3B9A61">
                                <wp:extent cx="876300" cy="872490"/>
                                <wp:effectExtent l="0" t="0" r="0" b="3810"/>
                                <wp:docPr id="9" name="Image 6" descr="FFSB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 6" descr="FFS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6300" cy="8724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E6C29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20.3pt;margin-top:18.9pt;width:83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" stroked="f">
              <v:textbox style="mso-fit-shape-to-text:t">
                <w:txbxContent>
                  <w:p w14:paraId="3CC0B423" w14:textId="77777777" w:rsidR="00970545" w:rsidRDefault="0097054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5F092775" wp14:editId="7D3B9A61">
                          <wp:extent cx="876300" cy="872490"/>
                          <wp:effectExtent l="0" t="0" r="0" b="3810"/>
                          <wp:docPr id="9" name="Image 6" descr="FFSB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 6" descr="FFSB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6300" cy="8724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70545">
      <w:rPr>
        <w:rFonts w:ascii="Lucida Handwriting" w:hAnsi="Lucida Handwriting" w:cs="Lucida Sans Unicode"/>
        <w:b/>
        <w:bCs/>
        <w:noProof/>
        <w:sz w:val="36"/>
        <w:szCs w:val="36"/>
        <w:lang w:eastAsia="fr-F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C8198BB" wp14:editId="42CD324C">
              <wp:simplePos x="0" y="0"/>
              <wp:positionH relativeFrom="column">
                <wp:posOffset>-577215</wp:posOffset>
              </wp:positionH>
              <wp:positionV relativeFrom="paragraph">
                <wp:posOffset>92710</wp:posOffset>
              </wp:positionV>
              <wp:extent cx="1304925" cy="1390650"/>
              <wp:effectExtent l="0" t="0" r="9525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90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4DBB8E" w14:textId="77777777" w:rsidR="00995786" w:rsidRDefault="00970545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29E6423" wp14:editId="417477F1">
                                <wp:extent cx="1165137" cy="1238250"/>
                                <wp:effectExtent l="0" t="0" r="0" b="0"/>
                                <wp:docPr id="27" name="Imag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" name="Logo LIGUE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2452" cy="12460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8198BB" id="_x0000_s1027" type="#_x0000_t202" style="position:absolute;left:0;text-align:left;margin-left:-45.45pt;margin-top:7.3pt;width:102.75pt;height:10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" stroked="f">
              <v:textbox>
                <w:txbxContent>
                  <w:p w14:paraId="654DBB8E" w14:textId="77777777" w:rsidR="00995786" w:rsidRDefault="0097054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729E6423" wp14:editId="417477F1">
                          <wp:extent cx="1165137" cy="1238250"/>
                          <wp:effectExtent l="0" t="0" r="0" b="0"/>
                          <wp:docPr id="27" name="Imag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" name="Logo LIGU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2452" cy="12460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95786" w:rsidRPr="00970545">
      <w:rPr>
        <w:rFonts w:ascii="Lucida Handwriting" w:hAnsi="Lucida Handwriting" w:cs="Lucida Sans Unicode"/>
        <w:b/>
        <w:bCs/>
        <w:sz w:val="36"/>
        <w:szCs w:val="36"/>
      </w:rPr>
      <w:t xml:space="preserve">LIGUE </w:t>
    </w:r>
    <w:r w:rsidRPr="00970545">
      <w:rPr>
        <w:rFonts w:ascii="Lucida Handwriting" w:hAnsi="Lucida Handwriting" w:cs="Lucida Sans Unicode"/>
        <w:b/>
        <w:bCs/>
        <w:sz w:val="36"/>
        <w:szCs w:val="36"/>
      </w:rPr>
      <w:t>SPORT BOULES</w:t>
    </w:r>
  </w:p>
  <w:p w14:paraId="716AB8A1" w14:textId="77777777" w:rsidR="00E66245" w:rsidRPr="00970545" w:rsidRDefault="009B0575" w:rsidP="00970545">
    <w:pPr>
      <w:spacing w:after="0"/>
      <w:ind w:left="-1134" w:right="-1136"/>
      <w:jc w:val="center"/>
      <w:rPr>
        <w:rFonts w:ascii="Lucida Handwriting" w:hAnsi="Lucida Handwriting" w:cs="Lucida Sans Unicode"/>
        <w:b/>
        <w:bCs/>
        <w:sz w:val="36"/>
        <w:szCs w:val="36"/>
      </w:rPr>
    </w:pPr>
    <w:r w:rsidRPr="00970545">
      <w:rPr>
        <w:rFonts w:ascii="Lucida Handwriting" w:hAnsi="Lucida Handwriting" w:cs="Lucida Sans Unicode"/>
        <w:noProof/>
        <w:color w:val="999999"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50F6AE5" wp14:editId="4B84B280">
              <wp:simplePos x="0" y="0"/>
              <wp:positionH relativeFrom="column">
                <wp:posOffset>1042670</wp:posOffset>
              </wp:positionH>
              <wp:positionV relativeFrom="paragraph">
                <wp:posOffset>377825</wp:posOffset>
              </wp:positionV>
              <wp:extent cx="4295775" cy="895350"/>
              <wp:effectExtent l="0" t="0" r="9525" b="0"/>
              <wp:wrapSquare wrapText="bothSides"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DB1994" w14:textId="77777777" w:rsidR="009B0575" w:rsidRDefault="009B0575" w:rsidP="00A20960">
                          <w:pPr>
                            <w:tabs>
                              <w:tab w:val="left" w:pos="2835"/>
                              <w:tab w:val="right" w:pos="6237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2A41AD" wp14:editId="6C265D9D">
                                <wp:extent cx="988179" cy="781050"/>
                                <wp:effectExtent l="0" t="0" r="254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-regionCMJN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9692" cy="7822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6E25316" wp14:editId="039A40FF">
                                <wp:extent cx="542312" cy="704385"/>
                                <wp:effectExtent l="0" t="0" r="0" b="635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CROS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9224" cy="7393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FBC2D7C" wp14:editId="0129C664">
                                <wp:extent cx="559435" cy="714213"/>
                                <wp:effectExtent l="0" t="0" r="0" b="0"/>
                                <wp:docPr id="24" name="Image 24" descr="Afficher l'image d'orig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Afficher l'image d'orig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8833" cy="7517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0F6AE5" id="_x0000_s1028" type="#_x0000_t202" style="position:absolute;left:0;text-align:left;margin-left:82.1pt;margin-top:29.75pt;width:338.25pt;height:7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" stroked="f">
              <v:textbox>
                <w:txbxContent>
                  <w:p w14:paraId="7EDB1994" w14:textId="77777777" w:rsidR="009B0575" w:rsidRDefault="009B0575" w:rsidP="00A20960">
                    <w:pPr>
                      <w:tabs>
                        <w:tab w:val="left" w:pos="2835"/>
                        <w:tab w:val="right" w:pos="6237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C2A41AD" wp14:editId="6C265D9D">
                          <wp:extent cx="988179" cy="781050"/>
                          <wp:effectExtent l="0" t="0" r="254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-regionCMJN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9692" cy="7822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16E25316" wp14:editId="039A40FF">
                          <wp:extent cx="542312" cy="704385"/>
                          <wp:effectExtent l="0" t="0" r="0" b="635"/>
                          <wp:docPr id="23" name="Imag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CROS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9224" cy="7393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4FBC2D7C" wp14:editId="0129C664">
                          <wp:extent cx="559435" cy="714213"/>
                          <wp:effectExtent l="0" t="0" r="0" b="0"/>
                          <wp:docPr id="24" name="Image 24" descr="Afficher l'image d'orig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l_fi" descr="Afficher l'image d'orig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8833" cy="751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95786" w:rsidRPr="00970545">
      <w:rPr>
        <w:rFonts w:ascii="Lucida Handwriting" w:hAnsi="Lucida Handwriting" w:cs="Lucida Sans Unicode"/>
        <w:b/>
        <w:bCs/>
        <w:sz w:val="36"/>
        <w:szCs w:val="36"/>
      </w:rPr>
      <w:t>BOURGOGNE FRANCHE-COMTE</w:t>
    </w:r>
  </w:p>
  <w:p w14:paraId="2639F851" w14:textId="77777777" w:rsidR="00970545" w:rsidRDefault="00970545" w:rsidP="009A08E1">
    <w:pPr>
      <w:pBdr>
        <w:bottom w:val="single" w:sz="4" w:space="0" w:color="auto"/>
      </w:pBdr>
      <w:spacing w:after="0"/>
      <w:ind w:left="-1134" w:right="-1136"/>
      <w:jc w:val="center"/>
      <w:rPr>
        <w:rFonts w:ascii="Verdana" w:hAnsi="Verdana" w:cs="Lucida Sans Unicode"/>
        <w:b/>
        <w:bCs/>
        <w:color w:val="999999"/>
        <w:sz w:val="24"/>
        <w:szCs w:val="24"/>
        <w:u w:val="single"/>
      </w:rPr>
    </w:pPr>
  </w:p>
  <w:p w14:paraId="18F810C6" w14:textId="77777777" w:rsidR="00970545" w:rsidRPr="009A08E1" w:rsidRDefault="00970545" w:rsidP="009A08E1">
    <w:pPr>
      <w:pBdr>
        <w:bottom w:val="single" w:sz="4" w:space="0" w:color="auto"/>
      </w:pBdr>
      <w:spacing w:after="0"/>
      <w:ind w:left="-1134" w:right="-1136"/>
      <w:jc w:val="center"/>
      <w:rPr>
        <w:rFonts w:ascii="Verdana" w:hAnsi="Verdana" w:cs="Lucida Sans Unicode"/>
        <w:b/>
        <w:bCs/>
        <w:color w:val="999999"/>
        <w:sz w:val="12"/>
        <w:szCs w:val="12"/>
        <w:u w:val="single"/>
      </w:rPr>
    </w:pPr>
  </w:p>
  <w:p w14:paraId="7FA82B22" w14:textId="77777777" w:rsidR="009A08E1" w:rsidRPr="00970545" w:rsidRDefault="009A08E1" w:rsidP="009A08E1">
    <w:pPr>
      <w:pBdr>
        <w:bottom w:val="single" w:sz="4" w:space="0" w:color="auto"/>
      </w:pBdr>
      <w:spacing w:after="0"/>
      <w:ind w:left="-1134" w:right="-1136"/>
      <w:jc w:val="center"/>
      <w:rPr>
        <w:rFonts w:ascii="Verdana" w:hAnsi="Verdana" w:cs="Lucida Sans Unicode"/>
        <w:b/>
        <w:bCs/>
        <w:color w:val="999999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46B89"/>
    <w:multiLevelType w:val="hybridMultilevel"/>
    <w:tmpl w:val="900ECDDA"/>
    <w:lvl w:ilvl="0" w:tplc="0F5239A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A4392"/>
    <w:multiLevelType w:val="hybridMultilevel"/>
    <w:tmpl w:val="23FE2C1A"/>
    <w:lvl w:ilvl="0" w:tplc="4BF2D35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25F88"/>
    <w:multiLevelType w:val="hybridMultilevel"/>
    <w:tmpl w:val="70807AB0"/>
    <w:lvl w:ilvl="0" w:tplc="AC98F97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E1686"/>
    <w:multiLevelType w:val="hybridMultilevel"/>
    <w:tmpl w:val="1EFE72E4"/>
    <w:lvl w:ilvl="0" w:tplc="DFE297E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13B0C"/>
    <w:multiLevelType w:val="hybridMultilevel"/>
    <w:tmpl w:val="3C6202F0"/>
    <w:lvl w:ilvl="0" w:tplc="4F18E3E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694B30"/>
    <w:multiLevelType w:val="hybridMultilevel"/>
    <w:tmpl w:val="9B2EA3D6"/>
    <w:lvl w:ilvl="0" w:tplc="5FE668B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EE3"/>
    <w:rsid w:val="000564FB"/>
    <w:rsid w:val="000D495C"/>
    <w:rsid w:val="0012047D"/>
    <w:rsid w:val="0013792D"/>
    <w:rsid w:val="0014365B"/>
    <w:rsid w:val="00154824"/>
    <w:rsid w:val="00166F1A"/>
    <w:rsid w:val="0018390F"/>
    <w:rsid w:val="00184C7B"/>
    <w:rsid w:val="001A7F6A"/>
    <w:rsid w:val="001B3BBF"/>
    <w:rsid w:val="001C4AEE"/>
    <w:rsid w:val="001C6F7D"/>
    <w:rsid w:val="001F253E"/>
    <w:rsid w:val="001F6F8B"/>
    <w:rsid w:val="002010EC"/>
    <w:rsid w:val="00203153"/>
    <w:rsid w:val="0020461F"/>
    <w:rsid w:val="00224537"/>
    <w:rsid w:val="00242469"/>
    <w:rsid w:val="00281417"/>
    <w:rsid w:val="002A00E7"/>
    <w:rsid w:val="002C3BC0"/>
    <w:rsid w:val="002F30EB"/>
    <w:rsid w:val="00301485"/>
    <w:rsid w:val="00351DAF"/>
    <w:rsid w:val="00365710"/>
    <w:rsid w:val="003D198D"/>
    <w:rsid w:val="00442FD8"/>
    <w:rsid w:val="00460C07"/>
    <w:rsid w:val="0047008C"/>
    <w:rsid w:val="004915E3"/>
    <w:rsid w:val="004A0062"/>
    <w:rsid w:val="004B5D4D"/>
    <w:rsid w:val="004B62C6"/>
    <w:rsid w:val="004F258F"/>
    <w:rsid w:val="005026B3"/>
    <w:rsid w:val="00510BEC"/>
    <w:rsid w:val="00513227"/>
    <w:rsid w:val="005140CE"/>
    <w:rsid w:val="00527B66"/>
    <w:rsid w:val="00537EE3"/>
    <w:rsid w:val="0054351E"/>
    <w:rsid w:val="00637C7C"/>
    <w:rsid w:val="006430D1"/>
    <w:rsid w:val="0064563C"/>
    <w:rsid w:val="006835EA"/>
    <w:rsid w:val="006B6DFE"/>
    <w:rsid w:val="006D2727"/>
    <w:rsid w:val="006E1489"/>
    <w:rsid w:val="006E3841"/>
    <w:rsid w:val="006E4ADD"/>
    <w:rsid w:val="006F18F2"/>
    <w:rsid w:val="006F2221"/>
    <w:rsid w:val="007109CE"/>
    <w:rsid w:val="007347AA"/>
    <w:rsid w:val="007454DF"/>
    <w:rsid w:val="00751B63"/>
    <w:rsid w:val="0079464E"/>
    <w:rsid w:val="007A3D4E"/>
    <w:rsid w:val="007D3C5E"/>
    <w:rsid w:val="007F0146"/>
    <w:rsid w:val="0080354F"/>
    <w:rsid w:val="00852613"/>
    <w:rsid w:val="008A6D98"/>
    <w:rsid w:val="008B1AFB"/>
    <w:rsid w:val="008B4505"/>
    <w:rsid w:val="008C6083"/>
    <w:rsid w:val="008F56A9"/>
    <w:rsid w:val="009145C4"/>
    <w:rsid w:val="00942901"/>
    <w:rsid w:val="00961343"/>
    <w:rsid w:val="00970545"/>
    <w:rsid w:val="00976400"/>
    <w:rsid w:val="009776F3"/>
    <w:rsid w:val="00995786"/>
    <w:rsid w:val="009A08E1"/>
    <w:rsid w:val="009B0575"/>
    <w:rsid w:val="009B71F7"/>
    <w:rsid w:val="009B7A80"/>
    <w:rsid w:val="009D1B7F"/>
    <w:rsid w:val="009E0733"/>
    <w:rsid w:val="009E10D2"/>
    <w:rsid w:val="009F1C0E"/>
    <w:rsid w:val="009F6800"/>
    <w:rsid w:val="00A000E3"/>
    <w:rsid w:val="00A14A7B"/>
    <w:rsid w:val="00A20960"/>
    <w:rsid w:val="00A36992"/>
    <w:rsid w:val="00A40D77"/>
    <w:rsid w:val="00A65702"/>
    <w:rsid w:val="00A66C94"/>
    <w:rsid w:val="00A67FCE"/>
    <w:rsid w:val="00AB3AAD"/>
    <w:rsid w:val="00AF7226"/>
    <w:rsid w:val="00B20CBA"/>
    <w:rsid w:val="00B21E8D"/>
    <w:rsid w:val="00B709B2"/>
    <w:rsid w:val="00B81EA1"/>
    <w:rsid w:val="00BA028F"/>
    <w:rsid w:val="00BA2BE8"/>
    <w:rsid w:val="00BB1A1B"/>
    <w:rsid w:val="00BC7CBA"/>
    <w:rsid w:val="00C06E7D"/>
    <w:rsid w:val="00C21764"/>
    <w:rsid w:val="00C803DB"/>
    <w:rsid w:val="00C95847"/>
    <w:rsid w:val="00D246D2"/>
    <w:rsid w:val="00D45CFA"/>
    <w:rsid w:val="00D96922"/>
    <w:rsid w:val="00DA0CF9"/>
    <w:rsid w:val="00DE690D"/>
    <w:rsid w:val="00DF00A1"/>
    <w:rsid w:val="00E52FC2"/>
    <w:rsid w:val="00E66245"/>
    <w:rsid w:val="00E807EE"/>
    <w:rsid w:val="00E87718"/>
    <w:rsid w:val="00EA440F"/>
    <w:rsid w:val="00EC78F9"/>
    <w:rsid w:val="00EE6E2F"/>
    <w:rsid w:val="00EF28C2"/>
    <w:rsid w:val="00F42FA7"/>
    <w:rsid w:val="00F65600"/>
    <w:rsid w:val="00F71E35"/>
    <w:rsid w:val="00FB21CF"/>
    <w:rsid w:val="00FD26CA"/>
    <w:rsid w:val="00FE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11CF4C"/>
  <w15:docId w15:val="{E1A8813C-6148-449A-BF6A-13E6A2EDE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5D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27B66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E66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6245"/>
  </w:style>
  <w:style w:type="paragraph" w:styleId="Pieddepage">
    <w:name w:val="footer"/>
    <w:basedOn w:val="Normal"/>
    <w:link w:val="PieddepageCar"/>
    <w:uiPriority w:val="99"/>
    <w:unhideWhenUsed/>
    <w:rsid w:val="00E66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6245"/>
  </w:style>
  <w:style w:type="character" w:styleId="Lienhypertexte">
    <w:name w:val="Hyperlink"/>
    <w:basedOn w:val="Policepardfaut"/>
    <w:uiPriority w:val="99"/>
    <w:unhideWhenUsed/>
    <w:rsid w:val="00184C7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04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A7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F6A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8B45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Documents\CSB%2071\COURRIERS\Modele%20de%20Lett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 de Lettre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Comité Departemental</cp:lastModifiedBy>
  <cp:revision>2</cp:revision>
  <cp:lastPrinted>2019-02-19T09:25:00Z</cp:lastPrinted>
  <dcterms:created xsi:type="dcterms:W3CDTF">2019-02-19T09:37:00Z</dcterms:created>
  <dcterms:modified xsi:type="dcterms:W3CDTF">2019-02-19T09:37:00Z</dcterms:modified>
</cp:coreProperties>
</file>